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C7953" w:rsidRDefault="00613EC2">
      <w:pPr>
        <w:pStyle w:val="Corpsdetexte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DB4D19E" wp14:editId="0CDA6076">
                <wp:simplePos x="0" y="0"/>
                <wp:positionH relativeFrom="page">
                  <wp:posOffset>1057275</wp:posOffset>
                </wp:positionH>
                <wp:positionV relativeFrom="page">
                  <wp:posOffset>9058275</wp:posOffset>
                </wp:positionV>
                <wp:extent cx="5991225" cy="988060"/>
                <wp:effectExtent l="0" t="0" r="0" b="25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98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3EC2" w:rsidRDefault="00613EC2" w:rsidP="00874D07">
                            <w:pPr>
                              <w:jc w:val="center"/>
                              <w:rPr>
                                <w:rStyle w:val="Adresse1CarCar"/>
                                <w:lang w:val="fr-FR"/>
                              </w:rPr>
                            </w:pPr>
                            <w:r>
                              <w:rPr>
                                <w:rStyle w:val="Adresse1CarCar"/>
                                <w:lang w:val="fr-FR"/>
                              </w:rPr>
                              <w:t>Desir2scrap par</w:t>
                            </w:r>
                          </w:p>
                          <w:p w:rsidR="004C7953" w:rsidRPr="00874D07" w:rsidRDefault="00B766B4" w:rsidP="00874D07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rStyle w:val="Adresse1CarCar"/>
                                <w:lang w:val="fr-FR"/>
                              </w:rPr>
                              <w:t>NADIA LANCERAUX</w:t>
                            </w:r>
                          </w:p>
                          <w:p w:rsidR="004C7953" w:rsidRDefault="002E4785" w:rsidP="002E4785">
                            <w:pPr>
                              <w:jc w:val="center"/>
                              <w:rPr>
                                <w:rStyle w:val="CaractreAdresse2CarCar"/>
                                <w:lang w:val="fr-FR"/>
                              </w:rPr>
                            </w:pPr>
                            <w:r>
                              <w:rPr>
                                <w:rStyle w:val="CaractreAdresse2CarCar"/>
                                <w:lang w:val="fr-FR"/>
                              </w:rPr>
                              <w:t xml:space="preserve">Démonstratrice Indépendante </w:t>
                            </w:r>
                            <w:proofErr w:type="spellStart"/>
                            <w:r>
                              <w:rPr>
                                <w:rStyle w:val="CaractreAdresse2CarCar"/>
                                <w:lang w:val="fr-FR"/>
                              </w:rPr>
                              <w:t>Stampin</w:t>
                            </w:r>
                            <w:proofErr w:type="spellEnd"/>
                            <w:r>
                              <w:rPr>
                                <w:rStyle w:val="CaractreAdresse2CarCar"/>
                                <w:lang w:val="fr-FR"/>
                              </w:rPr>
                              <w:t>’ Up !</w:t>
                            </w:r>
                          </w:p>
                          <w:p w:rsidR="00874D07" w:rsidRPr="00874D07" w:rsidRDefault="00874D07" w:rsidP="00874D07">
                            <w:pPr>
                              <w:rPr>
                                <w:rStyle w:val="CaractreAdresse2CarCar"/>
                                <w:lang w:val="fr-FR"/>
                              </w:rPr>
                            </w:pPr>
                            <w:r>
                              <w:rPr>
                                <w:rStyle w:val="CaractreAdresse2CarCar"/>
                                <w:lang w:val="fr-FR"/>
                              </w:rPr>
                              <w:t xml:space="preserve">                                        </w:t>
                            </w:r>
                            <w:r w:rsidR="00B766B4">
                              <w:rPr>
                                <w:rStyle w:val="CaractreAdresse2CarCar"/>
                                <w:lang w:val="fr-FR"/>
                              </w:rPr>
                              <w:t>Anet</w:t>
                            </w:r>
                            <w:r w:rsidR="002E4785">
                              <w:rPr>
                                <w:rStyle w:val="CaractreAdresse2CarCar"/>
                                <w:lang w:val="fr-FR"/>
                              </w:rPr>
                              <w:t xml:space="preserve">– 06 </w:t>
                            </w:r>
                            <w:r w:rsidR="00B766B4">
                              <w:rPr>
                                <w:rStyle w:val="CaractreAdresse2CarCar"/>
                                <w:lang w:val="fr-FR"/>
                              </w:rPr>
                              <w:t xml:space="preserve"> 63 84 22 63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3.25pt;margin-top:713.25pt;width:471.75pt;height:77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QtQtgIAALk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" filled="f" stroked="f" strokecolor="maroon">
                <v:textbox>
                  <w:txbxContent>
                    <w:p w:rsidR="00613EC2" w:rsidRDefault="00613EC2" w:rsidP="00874D07">
                      <w:pPr>
                        <w:jc w:val="center"/>
                        <w:rPr>
                          <w:rStyle w:val="Adresse1CarCar"/>
                          <w:lang w:val="fr-FR"/>
                        </w:rPr>
                      </w:pPr>
                      <w:r>
                        <w:rPr>
                          <w:rStyle w:val="Adresse1CarCar"/>
                          <w:lang w:val="fr-FR"/>
                        </w:rPr>
                        <w:t>Desir2scrap par</w:t>
                      </w:r>
                    </w:p>
                    <w:p w:rsidR="004C7953" w:rsidRPr="00874D07" w:rsidRDefault="00B766B4" w:rsidP="00874D07">
                      <w:pPr>
                        <w:jc w:val="center"/>
                        <w:rPr>
                          <w:lang w:val="fr-FR"/>
                        </w:rPr>
                      </w:pPr>
                      <w:r>
                        <w:rPr>
                          <w:rStyle w:val="Adresse1CarCar"/>
                          <w:lang w:val="fr-FR"/>
                        </w:rPr>
                        <w:t>NADIA LANCERAUX</w:t>
                      </w:r>
                    </w:p>
                    <w:p w:rsidR="004C7953" w:rsidRDefault="002E4785" w:rsidP="002E4785">
                      <w:pPr>
                        <w:jc w:val="center"/>
                        <w:rPr>
                          <w:rStyle w:val="CaractreAdresse2CarCar"/>
                          <w:lang w:val="fr-FR"/>
                        </w:rPr>
                      </w:pPr>
                      <w:r>
                        <w:rPr>
                          <w:rStyle w:val="CaractreAdresse2CarCar"/>
                          <w:lang w:val="fr-FR"/>
                        </w:rPr>
                        <w:t xml:space="preserve">Démonstratrice Indépendante </w:t>
                      </w:r>
                      <w:proofErr w:type="spellStart"/>
                      <w:r>
                        <w:rPr>
                          <w:rStyle w:val="CaractreAdresse2CarCar"/>
                          <w:lang w:val="fr-FR"/>
                        </w:rPr>
                        <w:t>Stampin</w:t>
                      </w:r>
                      <w:proofErr w:type="spellEnd"/>
                      <w:r>
                        <w:rPr>
                          <w:rStyle w:val="CaractreAdresse2CarCar"/>
                          <w:lang w:val="fr-FR"/>
                        </w:rPr>
                        <w:t>’ Up !</w:t>
                      </w:r>
                    </w:p>
                    <w:p w:rsidR="00874D07" w:rsidRPr="00874D07" w:rsidRDefault="00874D07" w:rsidP="00874D07">
                      <w:pPr>
                        <w:rPr>
                          <w:rStyle w:val="CaractreAdresse2CarCar"/>
                          <w:lang w:val="fr-FR"/>
                        </w:rPr>
                      </w:pPr>
                      <w:r>
                        <w:rPr>
                          <w:rStyle w:val="CaractreAdresse2CarCar"/>
                          <w:lang w:val="fr-FR"/>
                        </w:rPr>
                        <w:t xml:space="preserve">                                        </w:t>
                      </w:r>
                      <w:r w:rsidR="00B766B4">
                        <w:rPr>
                          <w:rStyle w:val="CaractreAdresse2CarCar"/>
                          <w:lang w:val="fr-FR"/>
                        </w:rPr>
                        <w:t>Anet</w:t>
                      </w:r>
                      <w:r w:rsidR="002E4785">
                        <w:rPr>
                          <w:rStyle w:val="CaractreAdresse2CarCar"/>
                          <w:lang w:val="fr-FR"/>
                        </w:rPr>
                        <w:t xml:space="preserve">– 06 </w:t>
                      </w:r>
                      <w:r w:rsidR="00B766B4">
                        <w:rPr>
                          <w:rStyle w:val="CaractreAdresse2CarCar"/>
                          <w:lang w:val="fr-FR"/>
                        </w:rPr>
                        <w:t xml:space="preserve"> 63 84 22 63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B33BFA" wp14:editId="6710A6A2">
                <wp:simplePos x="0" y="0"/>
                <wp:positionH relativeFrom="page">
                  <wp:posOffset>4514850</wp:posOffset>
                </wp:positionH>
                <wp:positionV relativeFrom="page">
                  <wp:posOffset>2755900</wp:posOffset>
                </wp:positionV>
                <wp:extent cx="2571750" cy="7476490"/>
                <wp:effectExtent l="0" t="0" r="0" b="0"/>
                <wp:wrapNone/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476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B61E9" w:rsidRDefault="008B61E9" w:rsidP="005C09AD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spacing w:after="0"/>
                              <w:jc w:val="center"/>
                              <w:rPr>
                                <w:sz w:val="20"/>
                                <w:lang w:val="fr-FR"/>
                              </w:rPr>
                            </w:pPr>
                            <w:r>
                              <w:rPr>
                                <w:sz w:val="20"/>
                                <w:lang w:val="fr-FR"/>
                              </w:rPr>
                              <w:t xml:space="preserve">Des idées </w:t>
                            </w:r>
                            <w:proofErr w:type="gramStart"/>
                            <w:r>
                              <w:rPr>
                                <w:sz w:val="20"/>
                                <w:lang w:val="fr-FR"/>
                              </w:rPr>
                              <w:t>pleins</w:t>
                            </w:r>
                            <w:proofErr w:type="gramEnd"/>
                            <w:r>
                              <w:rPr>
                                <w:sz w:val="20"/>
                                <w:lang w:val="fr-FR"/>
                              </w:rPr>
                              <w:t xml:space="preserve"> la tête à découvrir dans mon atelier entre le 4 et 6 rue Pierre </w:t>
                            </w:r>
                            <w:proofErr w:type="spellStart"/>
                            <w:r>
                              <w:rPr>
                                <w:sz w:val="20"/>
                                <w:lang w:val="fr-FR"/>
                              </w:rPr>
                              <w:t>Lenfant</w:t>
                            </w:r>
                            <w:proofErr w:type="spellEnd"/>
                            <w:r>
                              <w:rPr>
                                <w:sz w:val="20"/>
                                <w:lang w:val="fr-FR"/>
                              </w:rPr>
                              <w:t xml:space="preserve"> 28260 Anet</w:t>
                            </w:r>
                          </w:p>
                          <w:p w:rsidR="005C09AD" w:rsidRDefault="005C09AD" w:rsidP="008B61E9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sz w:val="20"/>
                                <w:lang w:val="fr-FR"/>
                              </w:rPr>
                            </w:pPr>
                          </w:p>
                          <w:p w:rsidR="00624A64" w:rsidRDefault="00624A64" w:rsidP="005C09AD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  <w:p w:rsidR="005C09AD" w:rsidRDefault="00E57E91" w:rsidP="00624A64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37A2F028" wp14:editId="00E41124">
                                  <wp:extent cx="2388870" cy="1791970"/>
                                  <wp:effectExtent l="0" t="0" r="0" b="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192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870" cy="1791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09AD" w:rsidRDefault="005C09AD" w:rsidP="008B61E9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jc w:val="right"/>
                              <w:rPr>
                                <w:lang w:val="fr-FR"/>
                              </w:rPr>
                            </w:pPr>
                          </w:p>
                          <w:p w:rsidR="0085775F" w:rsidRPr="00874D07" w:rsidRDefault="00E57E91" w:rsidP="00624A64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rPr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4872470D" wp14:editId="631CA7AC">
                                  <wp:extent cx="2388870" cy="1791970"/>
                                  <wp:effectExtent l="19050" t="19050" r="11430" b="1778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191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870" cy="179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accent3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55.5pt;margin-top:217pt;width:202.5pt;height:588.7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" filled="f" stroked="f">
                <v:textbox>
                  <w:txbxContent>
                    <w:p w:rsidR="008B61E9" w:rsidRDefault="008B61E9" w:rsidP="005C09AD">
                      <w:pPr>
                        <w:pStyle w:val="Liste"/>
                        <w:numPr>
                          <w:ilvl w:val="0"/>
                          <w:numId w:val="0"/>
                        </w:numPr>
                        <w:spacing w:after="0"/>
                        <w:jc w:val="center"/>
                        <w:rPr>
                          <w:sz w:val="20"/>
                          <w:lang w:val="fr-FR"/>
                        </w:rPr>
                      </w:pPr>
                      <w:r>
                        <w:rPr>
                          <w:sz w:val="20"/>
                          <w:lang w:val="fr-FR"/>
                        </w:rPr>
                        <w:t xml:space="preserve">Des idées </w:t>
                      </w:r>
                      <w:proofErr w:type="gramStart"/>
                      <w:r>
                        <w:rPr>
                          <w:sz w:val="20"/>
                          <w:lang w:val="fr-FR"/>
                        </w:rPr>
                        <w:t>pleins</w:t>
                      </w:r>
                      <w:proofErr w:type="gramEnd"/>
                      <w:r>
                        <w:rPr>
                          <w:sz w:val="20"/>
                          <w:lang w:val="fr-FR"/>
                        </w:rPr>
                        <w:t xml:space="preserve"> la tête à découvrir dans mon atelier entre le 4 et 6 rue Pierre </w:t>
                      </w:r>
                      <w:proofErr w:type="spellStart"/>
                      <w:r>
                        <w:rPr>
                          <w:sz w:val="20"/>
                          <w:lang w:val="fr-FR"/>
                        </w:rPr>
                        <w:t>Lenfant</w:t>
                      </w:r>
                      <w:proofErr w:type="spellEnd"/>
                      <w:r>
                        <w:rPr>
                          <w:sz w:val="20"/>
                          <w:lang w:val="fr-FR"/>
                        </w:rPr>
                        <w:t xml:space="preserve"> 28260 Anet</w:t>
                      </w:r>
                    </w:p>
                    <w:p w:rsidR="005C09AD" w:rsidRDefault="005C09AD" w:rsidP="008B61E9">
                      <w:pPr>
                        <w:pStyle w:val="Liste"/>
                        <w:numPr>
                          <w:ilvl w:val="0"/>
                          <w:numId w:val="0"/>
                        </w:numPr>
                        <w:jc w:val="center"/>
                        <w:rPr>
                          <w:sz w:val="20"/>
                          <w:lang w:val="fr-FR"/>
                        </w:rPr>
                      </w:pPr>
                    </w:p>
                    <w:p w:rsidR="00624A64" w:rsidRDefault="00624A64" w:rsidP="005C09AD">
                      <w:pPr>
                        <w:pStyle w:val="Liste"/>
                        <w:numPr>
                          <w:ilvl w:val="0"/>
                          <w:numId w:val="0"/>
                        </w:numPr>
                        <w:jc w:val="center"/>
                        <w:rPr>
                          <w:lang w:val="fr-FR"/>
                        </w:rPr>
                      </w:pPr>
                    </w:p>
                    <w:p w:rsidR="005C09AD" w:rsidRDefault="00E57E91" w:rsidP="00624A64">
                      <w:pPr>
                        <w:pStyle w:val="Liste"/>
                        <w:numPr>
                          <w:ilvl w:val="0"/>
                          <w:numId w:val="0"/>
                        </w:numPr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37A2F028" wp14:editId="00E41124">
                            <wp:extent cx="2388870" cy="1791970"/>
                            <wp:effectExtent l="0" t="0" r="0" b="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192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870" cy="17919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09AD" w:rsidRDefault="005C09AD" w:rsidP="008B61E9">
                      <w:pPr>
                        <w:pStyle w:val="Liste"/>
                        <w:numPr>
                          <w:ilvl w:val="0"/>
                          <w:numId w:val="0"/>
                        </w:numPr>
                        <w:jc w:val="right"/>
                        <w:rPr>
                          <w:lang w:val="fr-FR"/>
                        </w:rPr>
                      </w:pPr>
                    </w:p>
                    <w:p w:rsidR="0085775F" w:rsidRPr="00874D07" w:rsidRDefault="00E57E91" w:rsidP="00624A64">
                      <w:pPr>
                        <w:pStyle w:val="Liste"/>
                        <w:numPr>
                          <w:ilvl w:val="0"/>
                          <w:numId w:val="0"/>
                        </w:numPr>
                        <w:rPr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4872470D" wp14:editId="631CA7AC">
                            <wp:extent cx="2388870" cy="1791970"/>
                            <wp:effectExtent l="19050" t="19050" r="11430" b="1778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191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870" cy="17919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accent3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4D57344" wp14:editId="0BB3A616">
                <wp:simplePos x="0" y="0"/>
                <wp:positionH relativeFrom="page">
                  <wp:posOffset>936625</wp:posOffset>
                </wp:positionH>
                <wp:positionV relativeFrom="page">
                  <wp:posOffset>8666480</wp:posOffset>
                </wp:positionV>
                <wp:extent cx="6115050" cy="504190"/>
                <wp:effectExtent l="3175" t="0" r="0" b="1905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050" cy="504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7953" w:rsidRPr="00940497" w:rsidRDefault="00E57E91" w:rsidP="002E4785">
                            <w:pPr>
                              <w:pStyle w:val="Titre3"/>
                              <w:spacing w:before="0" w:after="0" w:line="360" w:lineRule="auto"/>
                              <w:jc w:val="center"/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 xml:space="preserve">Jeudi 31 </w:t>
                            </w:r>
                            <w:proofErr w:type="spellStart"/>
                            <w:r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>Aôut</w:t>
                            </w:r>
                            <w:proofErr w:type="spellEnd"/>
                            <w:r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B766B4"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>DE 1</w:t>
                            </w:r>
                            <w:r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>7h00</w:t>
                            </w:r>
                            <w:r w:rsidR="00B766B4"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 xml:space="preserve"> A</w:t>
                            </w:r>
                            <w:r>
                              <w:rPr>
                                <w:color w:val="FF0066"/>
                                <w:sz w:val="44"/>
                                <w:szCs w:val="24"/>
                                <w:lang w:val="fr-FR"/>
                              </w:rPr>
                              <w:t xml:space="preserve"> 21h00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8" type="#_x0000_t202" style="position:absolute;margin-left:73.75pt;margin-top:682.4pt;width:481.5pt;height:39.7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" filled="f" stroked="f">
                <v:textbox>
                  <w:txbxContent>
                    <w:p w:rsidR="004C7953" w:rsidRPr="00940497" w:rsidRDefault="00E57E91" w:rsidP="002E4785">
                      <w:pPr>
                        <w:pStyle w:val="Titre3"/>
                        <w:spacing w:before="0" w:after="0" w:line="360" w:lineRule="auto"/>
                        <w:jc w:val="center"/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</w:pPr>
                      <w:r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 xml:space="preserve">Jeudi 31 </w:t>
                      </w:r>
                      <w:proofErr w:type="spellStart"/>
                      <w:r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>Aôut</w:t>
                      </w:r>
                      <w:proofErr w:type="spellEnd"/>
                      <w:r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 xml:space="preserve"> </w:t>
                      </w:r>
                      <w:r w:rsidR="00B766B4"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>DE 1</w:t>
                      </w:r>
                      <w:r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>7h00</w:t>
                      </w:r>
                      <w:r w:rsidR="00B766B4"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 xml:space="preserve"> A</w:t>
                      </w:r>
                      <w:r>
                        <w:rPr>
                          <w:color w:val="FF0066"/>
                          <w:sz w:val="44"/>
                          <w:szCs w:val="24"/>
                          <w:lang w:val="fr-FR"/>
                        </w:rPr>
                        <w:t xml:space="preserve"> 21h00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5F75E2E" wp14:editId="7DE4C96C">
                <wp:simplePos x="0" y="0"/>
                <wp:positionH relativeFrom="page">
                  <wp:posOffset>685800</wp:posOffset>
                </wp:positionH>
                <wp:positionV relativeFrom="page">
                  <wp:posOffset>5299075</wp:posOffset>
                </wp:positionV>
                <wp:extent cx="3600450" cy="2717165"/>
                <wp:effectExtent l="0" t="3175" r="0" b="0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71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BF8" w:rsidRDefault="00484BF8" w:rsidP="008D4C27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spacing w:after="0"/>
                              <w:jc w:val="both"/>
                              <w:rPr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lang w:val="fr-FR"/>
                              </w:rPr>
                              <w:t>P</w:t>
                            </w:r>
                            <w:r w:rsidR="00624A64" w:rsidRPr="00624A64">
                              <w:rPr>
                                <w:sz w:val="24"/>
                                <w:lang w:val="fr-FR"/>
                              </w:rPr>
                              <w:t xml:space="preserve">asser quand vous voulez, entre </w:t>
                            </w:r>
                            <w:r w:rsidR="00E57E91">
                              <w:rPr>
                                <w:sz w:val="24"/>
                                <w:lang w:val="fr-FR"/>
                              </w:rPr>
                              <w:t>17h00 et 21</w:t>
                            </w:r>
                            <w:r w:rsidR="00624A64" w:rsidRPr="00624A64">
                              <w:rPr>
                                <w:sz w:val="24"/>
                                <w:lang w:val="fr-FR"/>
                              </w:rPr>
                              <w:t>h</w:t>
                            </w:r>
                            <w:r w:rsidR="00B766B4">
                              <w:rPr>
                                <w:sz w:val="24"/>
                                <w:lang w:val="fr-FR"/>
                              </w:rPr>
                              <w:t>0</w:t>
                            </w:r>
                            <w:r>
                              <w:rPr>
                                <w:sz w:val="24"/>
                                <w:lang w:val="fr-FR"/>
                              </w:rPr>
                              <w:t>0</w:t>
                            </w:r>
                            <w:r w:rsidR="00624A64" w:rsidRPr="00624A64">
                              <w:rPr>
                                <w:sz w:val="24"/>
                                <w:lang w:val="fr-FR"/>
                              </w:rPr>
                              <w:t xml:space="preserve">, même pour 5 mn ! </w:t>
                            </w:r>
                          </w:p>
                          <w:p w:rsidR="008D4C27" w:rsidRDefault="008D4C27" w:rsidP="008D4C27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spacing w:after="0"/>
                              <w:jc w:val="both"/>
                              <w:rPr>
                                <w:sz w:val="24"/>
                                <w:lang w:val="fr-FR"/>
                              </w:rPr>
                            </w:pPr>
                          </w:p>
                          <w:p w:rsidR="00624A64" w:rsidRPr="00624A64" w:rsidRDefault="00624A64" w:rsidP="00624A64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spacing w:after="120"/>
                              <w:jc w:val="both"/>
                              <w:rPr>
                                <w:sz w:val="24"/>
                              </w:rPr>
                            </w:pPr>
                            <w:r w:rsidRPr="00624A64">
                              <w:rPr>
                                <w:sz w:val="24"/>
                              </w:rPr>
                              <w:t xml:space="preserve">Au </w:t>
                            </w: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programme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</w:t>
                            </w:r>
                            <w:r w:rsidR="00E57E91"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624A64" w:rsidRPr="00624A64" w:rsidRDefault="00624A64" w:rsidP="00624A64">
                            <w:pPr>
                              <w:pStyle w:val="Liste"/>
                              <w:spacing w:after="120"/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découverte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des </w:t>
                            </w: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produits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:rsidR="00624A64" w:rsidRPr="00624A64" w:rsidRDefault="00624A64" w:rsidP="00624A64">
                            <w:pPr>
                              <w:pStyle w:val="Liste"/>
                              <w:spacing w:after="120"/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découverte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du catalogue </w:t>
                            </w:r>
                          </w:p>
                          <w:p w:rsidR="00624A64" w:rsidRPr="00624A64" w:rsidRDefault="00624A64" w:rsidP="00624A64">
                            <w:pPr>
                              <w:pStyle w:val="Liste"/>
                              <w:spacing w:after="120"/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proofErr w:type="gramStart"/>
                            <w:r w:rsidRPr="00624A64">
                              <w:rPr>
                                <w:sz w:val="24"/>
                              </w:rPr>
                              <w:t>réalisation</w:t>
                            </w:r>
                            <w:proofErr w:type="spellEnd"/>
                            <w:proofErr w:type="gramEnd"/>
                            <w:r w:rsidRPr="00624A64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d’une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petite </w:t>
                            </w:r>
                            <w:r w:rsidR="00E57E91">
                              <w:rPr>
                                <w:sz w:val="24"/>
                              </w:rPr>
                              <w:t>carte.</w:t>
                            </w:r>
                          </w:p>
                          <w:p w:rsidR="008D4C27" w:rsidRPr="00624A64" w:rsidRDefault="00B766B4" w:rsidP="008D4C27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4"/>
                                <w:lang w:val="fr-FR"/>
                              </w:rPr>
                            </w:pPr>
                            <w:r>
                              <w:rPr>
                                <w:sz w:val="24"/>
                                <w:lang w:val="fr-FR"/>
                              </w:rPr>
                              <w:t xml:space="preserve">Salle d’atelier entre le 4 et 6 rue Pierre </w:t>
                            </w:r>
                            <w:proofErr w:type="spellStart"/>
                            <w:r>
                              <w:rPr>
                                <w:sz w:val="24"/>
                                <w:lang w:val="fr-FR"/>
                              </w:rPr>
                              <w:t>Lenfant</w:t>
                            </w:r>
                            <w:proofErr w:type="spellEnd"/>
                            <w:r>
                              <w:rPr>
                                <w:sz w:val="24"/>
                                <w:lang w:val="fr-FR"/>
                              </w:rPr>
                              <w:t xml:space="preserve"> 28260 Anet</w:t>
                            </w:r>
                            <w:r w:rsidR="008D4C27">
                              <w:rPr>
                                <w:sz w:val="24"/>
                                <w:lang w:val="fr-FR"/>
                              </w:rPr>
                              <w:t>.</w:t>
                            </w:r>
                          </w:p>
                          <w:p w:rsidR="00624A64" w:rsidRPr="00624A64" w:rsidRDefault="00624A64" w:rsidP="00624A64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4"/>
                              </w:rPr>
                            </w:pP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N’oubliez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pas de faire passer </w:t>
                            </w: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l’info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et de </w:t>
                            </w:r>
                            <w:proofErr w:type="spellStart"/>
                            <w:r w:rsidRPr="00624A64">
                              <w:rPr>
                                <w:sz w:val="24"/>
                              </w:rPr>
                              <w:t>venir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avec des </w:t>
                            </w:r>
                            <w:proofErr w:type="spellStart"/>
                            <w:proofErr w:type="gramStart"/>
                            <w:r w:rsidRPr="00624A64">
                              <w:rPr>
                                <w:sz w:val="24"/>
                              </w:rPr>
                              <w:t>amies</w:t>
                            </w:r>
                            <w:proofErr w:type="spellEnd"/>
                            <w:r w:rsidRPr="00624A64">
                              <w:rPr>
                                <w:sz w:val="24"/>
                              </w:rPr>
                              <w:t xml:space="preserve"> !</w:t>
                            </w:r>
                            <w:proofErr w:type="gramEnd"/>
                            <w:r w:rsidR="008D4C27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54pt;margin-top:417.25pt;width:283.5pt;height:213.9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NyuAIAAMM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" filled="f" stroked="f">
                <v:textbox style="mso-fit-shape-to-text:t">
                  <w:txbxContent>
                    <w:p w:rsidR="00484BF8" w:rsidRDefault="00484BF8" w:rsidP="008D4C27">
                      <w:pPr>
                        <w:pStyle w:val="Liste"/>
                        <w:numPr>
                          <w:ilvl w:val="0"/>
                          <w:numId w:val="0"/>
                        </w:numPr>
                        <w:spacing w:after="0"/>
                        <w:jc w:val="both"/>
                        <w:rPr>
                          <w:sz w:val="24"/>
                          <w:lang w:val="fr-FR"/>
                        </w:rPr>
                      </w:pPr>
                      <w:r>
                        <w:rPr>
                          <w:sz w:val="24"/>
                          <w:lang w:val="fr-FR"/>
                        </w:rPr>
                        <w:t>P</w:t>
                      </w:r>
                      <w:r w:rsidR="00624A64" w:rsidRPr="00624A64">
                        <w:rPr>
                          <w:sz w:val="24"/>
                          <w:lang w:val="fr-FR"/>
                        </w:rPr>
                        <w:t xml:space="preserve">asser quand vous voulez, entre </w:t>
                      </w:r>
                      <w:r w:rsidR="00E57E91">
                        <w:rPr>
                          <w:sz w:val="24"/>
                          <w:lang w:val="fr-FR"/>
                        </w:rPr>
                        <w:t>17h00 et 21</w:t>
                      </w:r>
                      <w:r w:rsidR="00624A64" w:rsidRPr="00624A64">
                        <w:rPr>
                          <w:sz w:val="24"/>
                          <w:lang w:val="fr-FR"/>
                        </w:rPr>
                        <w:t>h</w:t>
                      </w:r>
                      <w:r w:rsidR="00B766B4">
                        <w:rPr>
                          <w:sz w:val="24"/>
                          <w:lang w:val="fr-FR"/>
                        </w:rPr>
                        <w:t>0</w:t>
                      </w:r>
                      <w:r>
                        <w:rPr>
                          <w:sz w:val="24"/>
                          <w:lang w:val="fr-FR"/>
                        </w:rPr>
                        <w:t>0</w:t>
                      </w:r>
                      <w:r w:rsidR="00624A64" w:rsidRPr="00624A64">
                        <w:rPr>
                          <w:sz w:val="24"/>
                          <w:lang w:val="fr-FR"/>
                        </w:rPr>
                        <w:t xml:space="preserve">, même pour 5 mn ! </w:t>
                      </w:r>
                    </w:p>
                    <w:p w:rsidR="008D4C27" w:rsidRDefault="008D4C27" w:rsidP="008D4C27">
                      <w:pPr>
                        <w:pStyle w:val="Liste"/>
                        <w:numPr>
                          <w:ilvl w:val="0"/>
                          <w:numId w:val="0"/>
                        </w:numPr>
                        <w:spacing w:after="0"/>
                        <w:jc w:val="both"/>
                        <w:rPr>
                          <w:sz w:val="24"/>
                          <w:lang w:val="fr-FR"/>
                        </w:rPr>
                      </w:pPr>
                    </w:p>
                    <w:p w:rsidR="00624A64" w:rsidRPr="00624A64" w:rsidRDefault="00624A64" w:rsidP="00624A64">
                      <w:pPr>
                        <w:pStyle w:val="Liste"/>
                        <w:numPr>
                          <w:ilvl w:val="0"/>
                          <w:numId w:val="0"/>
                        </w:numPr>
                        <w:spacing w:after="120"/>
                        <w:jc w:val="both"/>
                        <w:rPr>
                          <w:sz w:val="24"/>
                        </w:rPr>
                      </w:pPr>
                      <w:r w:rsidRPr="00624A64">
                        <w:rPr>
                          <w:sz w:val="24"/>
                        </w:rPr>
                        <w:t xml:space="preserve">Au </w:t>
                      </w:r>
                      <w:proofErr w:type="spellStart"/>
                      <w:r w:rsidRPr="00624A64">
                        <w:rPr>
                          <w:sz w:val="24"/>
                        </w:rPr>
                        <w:t>programme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</w:t>
                      </w:r>
                      <w:r w:rsidR="00E57E91">
                        <w:rPr>
                          <w:sz w:val="24"/>
                        </w:rPr>
                        <w:t>:</w:t>
                      </w:r>
                    </w:p>
                    <w:p w:rsidR="00624A64" w:rsidRPr="00624A64" w:rsidRDefault="00624A64" w:rsidP="00624A64">
                      <w:pPr>
                        <w:pStyle w:val="Liste"/>
                        <w:spacing w:after="120"/>
                        <w:jc w:val="both"/>
                        <w:rPr>
                          <w:sz w:val="24"/>
                        </w:rPr>
                      </w:pPr>
                      <w:proofErr w:type="spellStart"/>
                      <w:r w:rsidRPr="00624A64">
                        <w:rPr>
                          <w:sz w:val="24"/>
                        </w:rPr>
                        <w:t>découverte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des </w:t>
                      </w:r>
                      <w:proofErr w:type="spellStart"/>
                      <w:r w:rsidRPr="00624A64">
                        <w:rPr>
                          <w:sz w:val="24"/>
                        </w:rPr>
                        <w:t>produits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</w:t>
                      </w:r>
                    </w:p>
                    <w:p w:rsidR="00624A64" w:rsidRPr="00624A64" w:rsidRDefault="00624A64" w:rsidP="00624A64">
                      <w:pPr>
                        <w:pStyle w:val="Liste"/>
                        <w:spacing w:after="120"/>
                        <w:jc w:val="both"/>
                        <w:rPr>
                          <w:sz w:val="24"/>
                        </w:rPr>
                      </w:pPr>
                      <w:proofErr w:type="spellStart"/>
                      <w:r w:rsidRPr="00624A64">
                        <w:rPr>
                          <w:sz w:val="24"/>
                        </w:rPr>
                        <w:t>découverte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du catalogue </w:t>
                      </w:r>
                    </w:p>
                    <w:p w:rsidR="00624A64" w:rsidRPr="00624A64" w:rsidRDefault="00624A64" w:rsidP="00624A64">
                      <w:pPr>
                        <w:pStyle w:val="Liste"/>
                        <w:spacing w:after="120"/>
                        <w:jc w:val="both"/>
                        <w:rPr>
                          <w:sz w:val="24"/>
                        </w:rPr>
                      </w:pPr>
                      <w:proofErr w:type="spellStart"/>
                      <w:proofErr w:type="gramStart"/>
                      <w:r w:rsidRPr="00624A64">
                        <w:rPr>
                          <w:sz w:val="24"/>
                        </w:rPr>
                        <w:t>réalisation</w:t>
                      </w:r>
                      <w:proofErr w:type="spellEnd"/>
                      <w:proofErr w:type="gramEnd"/>
                      <w:r w:rsidRPr="00624A64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624A64">
                        <w:rPr>
                          <w:sz w:val="24"/>
                        </w:rPr>
                        <w:t>d’une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petite </w:t>
                      </w:r>
                      <w:r w:rsidR="00E57E91">
                        <w:rPr>
                          <w:sz w:val="24"/>
                        </w:rPr>
                        <w:t>carte.</w:t>
                      </w:r>
                    </w:p>
                    <w:p w:rsidR="008D4C27" w:rsidRPr="00624A64" w:rsidRDefault="00B766B4" w:rsidP="008D4C27">
                      <w:pPr>
                        <w:pStyle w:val="Liste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4"/>
                          <w:lang w:val="fr-FR"/>
                        </w:rPr>
                      </w:pPr>
                      <w:r>
                        <w:rPr>
                          <w:sz w:val="24"/>
                          <w:lang w:val="fr-FR"/>
                        </w:rPr>
                        <w:t xml:space="preserve">Salle d’atelier entre le 4 et 6 rue Pierre </w:t>
                      </w:r>
                      <w:proofErr w:type="spellStart"/>
                      <w:r>
                        <w:rPr>
                          <w:sz w:val="24"/>
                          <w:lang w:val="fr-FR"/>
                        </w:rPr>
                        <w:t>Lenfant</w:t>
                      </w:r>
                      <w:proofErr w:type="spellEnd"/>
                      <w:r>
                        <w:rPr>
                          <w:sz w:val="24"/>
                          <w:lang w:val="fr-FR"/>
                        </w:rPr>
                        <w:t xml:space="preserve"> 28260 Anet</w:t>
                      </w:r>
                      <w:r w:rsidR="008D4C27">
                        <w:rPr>
                          <w:sz w:val="24"/>
                          <w:lang w:val="fr-FR"/>
                        </w:rPr>
                        <w:t>.</w:t>
                      </w:r>
                    </w:p>
                    <w:p w:rsidR="00624A64" w:rsidRPr="00624A64" w:rsidRDefault="00624A64" w:rsidP="00624A64">
                      <w:pPr>
                        <w:pStyle w:val="Liste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4"/>
                        </w:rPr>
                      </w:pPr>
                      <w:proofErr w:type="spellStart"/>
                      <w:r w:rsidRPr="00624A64">
                        <w:rPr>
                          <w:sz w:val="24"/>
                        </w:rPr>
                        <w:t>N’oubliez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pas de faire passer </w:t>
                      </w:r>
                      <w:proofErr w:type="spellStart"/>
                      <w:r w:rsidRPr="00624A64">
                        <w:rPr>
                          <w:sz w:val="24"/>
                        </w:rPr>
                        <w:t>l’info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et de </w:t>
                      </w:r>
                      <w:proofErr w:type="spellStart"/>
                      <w:r w:rsidRPr="00624A64">
                        <w:rPr>
                          <w:sz w:val="24"/>
                        </w:rPr>
                        <w:t>venir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avec des </w:t>
                      </w:r>
                      <w:proofErr w:type="spellStart"/>
                      <w:proofErr w:type="gramStart"/>
                      <w:r w:rsidRPr="00624A64">
                        <w:rPr>
                          <w:sz w:val="24"/>
                        </w:rPr>
                        <w:t>amies</w:t>
                      </w:r>
                      <w:proofErr w:type="spellEnd"/>
                      <w:r w:rsidRPr="00624A64">
                        <w:rPr>
                          <w:sz w:val="24"/>
                        </w:rPr>
                        <w:t xml:space="preserve"> !</w:t>
                      </w:r>
                      <w:proofErr w:type="gramEnd"/>
                      <w:r w:rsidR="008D4C27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D1035B6" wp14:editId="01E95C2A">
                <wp:simplePos x="0" y="0"/>
                <wp:positionH relativeFrom="page">
                  <wp:posOffset>685800</wp:posOffset>
                </wp:positionH>
                <wp:positionV relativeFrom="page">
                  <wp:posOffset>2870200</wp:posOffset>
                </wp:positionV>
                <wp:extent cx="3600450" cy="2162175"/>
                <wp:effectExtent l="0" t="3175" r="0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216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4BF8" w:rsidRPr="00484BF8" w:rsidRDefault="00624A64" w:rsidP="00484BF8">
                            <w:pPr>
                              <w:pStyle w:val="Liste"/>
                              <w:ind w:left="357" w:hanging="357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Que </w:t>
                            </w:r>
                            <w:proofErr w:type="spellStart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vous</w:t>
                            </w:r>
                            <w:proofErr w:type="spellEnd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pratiquiez</w:t>
                            </w:r>
                            <w:proofErr w:type="spellEnd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déjà les </w:t>
                            </w:r>
                            <w:proofErr w:type="spellStart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loisirs</w:t>
                            </w:r>
                            <w:proofErr w:type="spellEnd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créatifs</w:t>
                            </w:r>
                            <w:proofErr w:type="spellEnd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484BF8" w:rsidRPr="00484BF8" w:rsidRDefault="00484BF8" w:rsidP="00484BF8">
                            <w:pPr>
                              <w:pStyle w:val="Liste"/>
                              <w:ind w:left="357" w:hanging="357"/>
                              <w:jc w:val="both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Q</w:t>
                            </w:r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ue </w:t>
                            </w:r>
                            <w:proofErr w:type="spellStart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vous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v</w:t>
                            </w:r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ouliez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découvrir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cette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activité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et les </w:t>
                            </w:r>
                            <w:proofErr w:type="spellStart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produits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484BF8" w:rsidRPr="00484BF8" w:rsidRDefault="00484BF8" w:rsidP="008D4C27">
                            <w:pPr>
                              <w:pStyle w:val="Liste"/>
                              <w:ind w:left="357" w:hanging="357"/>
                              <w:jc w:val="both"/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</w:pPr>
                            <w:proofErr w:type="spellStart"/>
                            <w:r w:rsidRPr="00484BF8">
                              <w:rPr>
                                <w:b/>
                                <w:sz w:val="28"/>
                                <w:szCs w:val="28"/>
                              </w:rPr>
                              <w:t>O</w:t>
                            </w:r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u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tout </w:t>
                            </w:r>
                            <w:proofErr w:type="spellStart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>simplement</w:t>
                            </w:r>
                            <w:proofErr w:type="spellEnd"/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par</w:t>
                            </w:r>
                            <w:r w:rsidR="00624A64" w:rsidRPr="00484BF8">
                              <w:rPr>
                                <w:b/>
                                <w:sz w:val="28"/>
                                <w:szCs w:val="28"/>
                                <w:lang w:val="fr-FR"/>
                              </w:rPr>
                              <w:t xml:space="preserve"> </w:t>
                            </w:r>
                            <w:r w:rsidR="00624A64" w:rsidRPr="00484BF8"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  <w:t xml:space="preserve">curiosité, </w:t>
                            </w:r>
                          </w:p>
                          <w:p w:rsidR="004C7953" w:rsidRPr="00484BF8" w:rsidRDefault="00484BF8" w:rsidP="00624A64">
                            <w:pPr>
                              <w:pStyle w:val="Liste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</w:pPr>
                            <w:r w:rsidRPr="00484BF8"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  <w:t>C</w:t>
                            </w:r>
                            <w:r w:rsidR="00B766B4"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  <w:t xml:space="preserve">ette journée </w:t>
                            </w:r>
                            <w:proofErr w:type="gramStart"/>
                            <w:r w:rsidR="00624A64" w:rsidRPr="00484BF8"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  <w:t>créatif</w:t>
                            </w:r>
                            <w:proofErr w:type="gramEnd"/>
                            <w:r w:rsidR="00624A64" w:rsidRPr="00484BF8">
                              <w:rPr>
                                <w:b/>
                                <w:sz w:val="28"/>
                                <w:szCs w:val="26"/>
                                <w:lang w:val="fr-FR"/>
                              </w:rPr>
                              <w:t xml:space="preserve"> est fait pour vous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54pt;margin-top:226pt;width:283.5pt;height:170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" filled="f" stroked="f">
                <v:textbox style="mso-fit-shape-to-text:t">
                  <w:txbxContent>
                    <w:p w:rsidR="00484BF8" w:rsidRPr="00484BF8" w:rsidRDefault="00624A64" w:rsidP="00484BF8">
                      <w:pPr>
                        <w:pStyle w:val="Liste"/>
                        <w:ind w:left="357" w:hanging="357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484BF8">
                        <w:rPr>
                          <w:b/>
                          <w:sz w:val="28"/>
                          <w:szCs w:val="28"/>
                        </w:rPr>
                        <w:t xml:space="preserve">Que </w:t>
                      </w:r>
                      <w:proofErr w:type="spellStart"/>
                      <w:r w:rsidRPr="00484BF8">
                        <w:rPr>
                          <w:b/>
                          <w:sz w:val="28"/>
                          <w:szCs w:val="28"/>
                        </w:rPr>
                        <w:t>vous</w:t>
                      </w:r>
                      <w:proofErr w:type="spellEnd"/>
                      <w:r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4BF8">
                        <w:rPr>
                          <w:b/>
                          <w:sz w:val="28"/>
                          <w:szCs w:val="28"/>
                        </w:rPr>
                        <w:t>pratiquiez</w:t>
                      </w:r>
                      <w:proofErr w:type="spellEnd"/>
                      <w:r w:rsidRPr="00484BF8">
                        <w:rPr>
                          <w:b/>
                          <w:sz w:val="28"/>
                          <w:szCs w:val="28"/>
                        </w:rPr>
                        <w:t xml:space="preserve"> déjà les </w:t>
                      </w:r>
                      <w:proofErr w:type="spellStart"/>
                      <w:r w:rsidRPr="00484BF8">
                        <w:rPr>
                          <w:b/>
                          <w:sz w:val="28"/>
                          <w:szCs w:val="28"/>
                        </w:rPr>
                        <w:t>loisirs</w:t>
                      </w:r>
                      <w:proofErr w:type="spellEnd"/>
                      <w:r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4BF8">
                        <w:rPr>
                          <w:b/>
                          <w:sz w:val="28"/>
                          <w:szCs w:val="28"/>
                        </w:rPr>
                        <w:t>créatifs</w:t>
                      </w:r>
                      <w:proofErr w:type="spellEnd"/>
                      <w:r w:rsidRPr="00484BF8">
                        <w:rPr>
                          <w:b/>
                          <w:sz w:val="28"/>
                          <w:szCs w:val="28"/>
                        </w:rPr>
                        <w:t xml:space="preserve">, </w:t>
                      </w:r>
                    </w:p>
                    <w:p w:rsidR="00484BF8" w:rsidRPr="00484BF8" w:rsidRDefault="00484BF8" w:rsidP="00484BF8">
                      <w:pPr>
                        <w:pStyle w:val="Liste"/>
                        <w:ind w:left="357" w:hanging="357"/>
                        <w:jc w:val="both"/>
                        <w:rPr>
                          <w:b/>
                          <w:sz w:val="28"/>
                          <w:szCs w:val="28"/>
                        </w:rPr>
                      </w:pPr>
                      <w:r w:rsidRPr="00484BF8">
                        <w:rPr>
                          <w:b/>
                          <w:sz w:val="28"/>
                          <w:szCs w:val="28"/>
                        </w:rPr>
                        <w:t>Q</w:t>
                      </w:r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ue </w:t>
                      </w:r>
                      <w:proofErr w:type="spellStart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vous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84BF8">
                        <w:rPr>
                          <w:b/>
                          <w:sz w:val="28"/>
                          <w:szCs w:val="28"/>
                        </w:rPr>
                        <w:t>v</w:t>
                      </w:r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ouliez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découvrir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cette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activité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et les </w:t>
                      </w:r>
                      <w:proofErr w:type="spellStart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produits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484BF8" w:rsidRPr="00484BF8" w:rsidRDefault="00484BF8" w:rsidP="008D4C27">
                      <w:pPr>
                        <w:pStyle w:val="Liste"/>
                        <w:ind w:left="357" w:hanging="357"/>
                        <w:jc w:val="both"/>
                        <w:rPr>
                          <w:b/>
                          <w:sz w:val="28"/>
                          <w:szCs w:val="26"/>
                          <w:lang w:val="fr-FR"/>
                        </w:rPr>
                      </w:pPr>
                      <w:proofErr w:type="spellStart"/>
                      <w:r w:rsidRPr="00484BF8">
                        <w:rPr>
                          <w:b/>
                          <w:sz w:val="28"/>
                          <w:szCs w:val="28"/>
                        </w:rPr>
                        <w:t>O</w:t>
                      </w:r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u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tout </w:t>
                      </w:r>
                      <w:proofErr w:type="spellStart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>simplement</w:t>
                      </w:r>
                      <w:proofErr w:type="spellEnd"/>
                      <w:r w:rsidR="00624A64" w:rsidRPr="00484BF8">
                        <w:rPr>
                          <w:b/>
                          <w:sz w:val="28"/>
                          <w:szCs w:val="28"/>
                        </w:rPr>
                        <w:t xml:space="preserve"> par</w:t>
                      </w:r>
                      <w:r w:rsidR="00624A64" w:rsidRPr="00484BF8">
                        <w:rPr>
                          <w:b/>
                          <w:sz w:val="28"/>
                          <w:szCs w:val="28"/>
                          <w:lang w:val="fr-FR"/>
                        </w:rPr>
                        <w:t xml:space="preserve"> </w:t>
                      </w:r>
                      <w:r w:rsidR="00624A64" w:rsidRPr="00484BF8">
                        <w:rPr>
                          <w:b/>
                          <w:sz w:val="28"/>
                          <w:szCs w:val="26"/>
                          <w:lang w:val="fr-FR"/>
                        </w:rPr>
                        <w:t xml:space="preserve">curiosité, </w:t>
                      </w:r>
                    </w:p>
                    <w:p w:rsidR="004C7953" w:rsidRPr="00484BF8" w:rsidRDefault="00484BF8" w:rsidP="00624A64">
                      <w:pPr>
                        <w:pStyle w:val="Liste"/>
                        <w:numPr>
                          <w:ilvl w:val="0"/>
                          <w:numId w:val="0"/>
                        </w:numPr>
                        <w:jc w:val="both"/>
                        <w:rPr>
                          <w:b/>
                          <w:sz w:val="28"/>
                          <w:szCs w:val="26"/>
                          <w:lang w:val="fr-FR"/>
                        </w:rPr>
                      </w:pPr>
                      <w:r w:rsidRPr="00484BF8">
                        <w:rPr>
                          <w:b/>
                          <w:sz w:val="28"/>
                          <w:szCs w:val="26"/>
                          <w:lang w:val="fr-FR"/>
                        </w:rPr>
                        <w:t>C</w:t>
                      </w:r>
                      <w:r w:rsidR="00B766B4">
                        <w:rPr>
                          <w:b/>
                          <w:sz w:val="28"/>
                          <w:szCs w:val="26"/>
                          <w:lang w:val="fr-FR"/>
                        </w:rPr>
                        <w:t xml:space="preserve">ette journée </w:t>
                      </w:r>
                      <w:proofErr w:type="gramStart"/>
                      <w:r w:rsidR="00624A64" w:rsidRPr="00484BF8">
                        <w:rPr>
                          <w:b/>
                          <w:sz w:val="28"/>
                          <w:szCs w:val="26"/>
                          <w:lang w:val="fr-FR"/>
                        </w:rPr>
                        <w:t>créatif</w:t>
                      </w:r>
                      <w:proofErr w:type="gramEnd"/>
                      <w:r w:rsidR="00624A64" w:rsidRPr="00484BF8">
                        <w:rPr>
                          <w:b/>
                          <w:sz w:val="28"/>
                          <w:szCs w:val="26"/>
                          <w:lang w:val="fr-FR"/>
                        </w:rPr>
                        <w:t xml:space="preserve"> est fait pour vous 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08170F3" wp14:editId="30D7153D">
                <wp:simplePos x="0" y="0"/>
                <wp:positionH relativeFrom="page">
                  <wp:posOffset>4511675</wp:posOffset>
                </wp:positionH>
                <wp:positionV relativeFrom="page">
                  <wp:posOffset>2878455</wp:posOffset>
                </wp:positionV>
                <wp:extent cx="0" cy="5465445"/>
                <wp:effectExtent l="15875" t="11430" r="12700" b="9525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54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CCFF3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5.25pt,226.65pt" to="355.25pt,65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" strokecolor="#cf3" strokeweight="1.5pt">
                <w10:wrap anchorx="page" anchory="page"/>
              </v:lin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569269" wp14:editId="023BAA67">
                <wp:simplePos x="0" y="0"/>
                <wp:positionH relativeFrom="page">
                  <wp:posOffset>685800</wp:posOffset>
                </wp:positionH>
                <wp:positionV relativeFrom="page">
                  <wp:posOffset>1190625</wp:posOffset>
                </wp:positionV>
                <wp:extent cx="6400800" cy="1409700"/>
                <wp:effectExtent l="0" t="0" r="0" b="0"/>
                <wp:wrapNone/>
                <wp:docPr id="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B85" w:rsidRPr="00484BF8" w:rsidRDefault="002E4785" w:rsidP="00FE2669">
                            <w:pPr>
                              <w:pStyle w:val="Titre1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484BF8">
                              <w:rPr>
                                <w:sz w:val="52"/>
                                <w:szCs w:val="52"/>
                              </w:rPr>
                              <w:t>Journée</w:t>
                            </w:r>
                            <w:proofErr w:type="spellEnd"/>
                            <w:r w:rsidRPr="00484BF8">
                              <w:rPr>
                                <w:sz w:val="52"/>
                                <w:szCs w:val="52"/>
                              </w:rPr>
                              <w:t xml:space="preserve"> Porte </w:t>
                            </w:r>
                            <w:proofErr w:type="spellStart"/>
                            <w:r w:rsidRPr="00484BF8">
                              <w:rPr>
                                <w:sz w:val="52"/>
                                <w:szCs w:val="52"/>
                              </w:rPr>
                              <w:t>Ouverte</w:t>
                            </w:r>
                            <w:proofErr w:type="spellEnd"/>
                            <w:r w:rsidRPr="00484BF8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:rsidR="004C7953" w:rsidRPr="00484BF8" w:rsidRDefault="002E4785" w:rsidP="00FE2669">
                            <w:pPr>
                              <w:pStyle w:val="Titre1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484BF8">
                              <w:rPr>
                                <w:sz w:val="52"/>
                                <w:szCs w:val="52"/>
                              </w:rPr>
                              <w:t>Stampin</w:t>
                            </w:r>
                            <w:proofErr w:type="spellEnd"/>
                            <w:r w:rsidRPr="00484BF8">
                              <w:rPr>
                                <w:sz w:val="52"/>
                                <w:szCs w:val="52"/>
                              </w:rPr>
                              <w:t xml:space="preserve">’ </w:t>
                            </w:r>
                            <w:proofErr w:type="gramStart"/>
                            <w:r w:rsidRPr="00484BF8">
                              <w:rPr>
                                <w:sz w:val="52"/>
                                <w:szCs w:val="52"/>
                              </w:rPr>
                              <w:t>Up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1" type="#_x0000_t202" style="position:absolute;margin-left:54pt;margin-top:93.75pt;width:7in;height:111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" filled="f" stroked="f" strokecolor="#930">
                <v:textbox>
                  <w:txbxContent>
                    <w:p w:rsidR="00CE7B85" w:rsidRPr="00484BF8" w:rsidRDefault="002E4785" w:rsidP="00FE2669">
                      <w:pPr>
                        <w:pStyle w:val="Titre1"/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484BF8">
                        <w:rPr>
                          <w:sz w:val="52"/>
                          <w:szCs w:val="52"/>
                        </w:rPr>
                        <w:t>Journée</w:t>
                      </w:r>
                      <w:proofErr w:type="spellEnd"/>
                      <w:r w:rsidRPr="00484BF8">
                        <w:rPr>
                          <w:sz w:val="52"/>
                          <w:szCs w:val="52"/>
                        </w:rPr>
                        <w:t xml:space="preserve"> Porte </w:t>
                      </w:r>
                      <w:proofErr w:type="spellStart"/>
                      <w:r w:rsidRPr="00484BF8">
                        <w:rPr>
                          <w:sz w:val="52"/>
                          <w:szCs w:val="52"/>
                        </w:rPr>
                        <w:t>Ouverte</w:t>
                      </w:r>
                      <w:proofErr w:type="spellEnd"/>
                      <w:r w:rsidRPr="00484BF8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  <w:p w:rsidR="004C7953" w:rsidRPr="00484BF8" w:rsidRDefault="002E4785" w:rsidP="00FE2669">
                      <w:pPr>
                        <w:pStyle w:val="Titre1"/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484BF8">
                        <w:rPr>
                          <w:sz w:val="52"/>
                          <w:szCs w:val="52"/>
                        </w:rPr>
                        <w:t>Stampin</w:t>
                      </w:r>
                      <w:proofErr w:type="spellEnd"/>
                      <w:r w:rsidRPr="00484BF8">
                        <w:rPr>
                          <w:sz w:val="52"/>
                          <w:szCs w:val="52"/>
                        </w:rPr>
                        <w:t xml:space="preserve">’ </w:t>
                      </w:r>
                      <w:proofErr w:type="gramStart"/>
                      <w:r w:rsidRPr="00484BF8">
                        <w:rPr>
                          <w:sz w:val="52"/>
                          <w:szCs w:val="52"/>
                        </w:rPr>
                        <w:t>Up !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04E63E" wp14:editId="4501B48A">
                <wp:simplePos x="0" y="0"/>
                <wp:positionH relativeFrom="page">
                  <wp:posOffset>409575</wp:posOffset>
                </wp:positionH>
                <wp:positionV relativeFrom="page">
                  <wp:posOffset>9989185</wp:posOffset>
                </wp:positionV>
                <wp:extent cx="6927850" cy="233680"/>
                <wp:effectExtent l="9525" t="6985" r="6350" b="6985"/>
                <wp:wrapNone/>
                <wp:docPr id="6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927850" cy="233680"/>
                        </a:xfrm>
                        <a:prstGeom prst="rtTriangle">
                          <a:avLst/>
                        </a:prstGeom>
                        <a:solidFill>
                          <a:srgbClr val="CCFF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11" o:spid="_x0000_s1026" type="#_x0000_t6" style="position:absolute;margin-left:32.25pt;margin-top:786.55pt;width:545.5pt;height:18.4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" fillcolor="#cf3" stroked="f">
                <w10:wrap anchorx="page" anchory="page"/>
              </v:shape>
            </w:pict>
          </mc:Fallback>
        </mc:AlternateContent>
      </w:r>
      <w:r w:rsidR="006664E0">
        <w:rPr>
          <w:noProof/>
          <w:lang w:val="fr-FR" w:eastAsia="fr-FR"/>
        </w:rPr>
        <w:drawing>
          <wp:anchor distT="0" distB="0" distL="114300" distR="114300" simplePos="0" relativeHeight="251663872" behindDoc="0" locked="0" layoutInCell="1" allowOverlap="1" wp14:anchorId="6D77DEB5" wp14:editId="2AA7B805">
            <wp:simplePos x="0" y="0"/>
            <wp:positionH relativeFrom="margin">
              <wp:posOffset>-165735</wp:posOffset>
            </wp:positionH>
            <wp:positionV relativeFrom="margin">
              <wp:posOffset>-72390</wp:posOffset>
            </wp:positionV>
            <wp:extent cx="1209675" cy="733425"/>
            <wp:effectExtent l="0" t="0" r="9525" b="9525"/>
            <wp:wrapSquare wrapText="bothSides"/>
            <wp:docPr id="22" name="Image 22" descr="Logo Stampin' Up!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Logo Stampin' Up! 20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6" t="12132" r="6155" b="1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4E0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F4B71CD" wp14:editId="0C59CB73">
                <wp:simplePos x="0" y="0"/>
                <wp:positionH relativeFrom="page">
                  <wp:posOffset>789940</wp:posOffset>
                </wp:positionH>
                <wp:positionV relativeFrom="page">
                  <wp:posOffset>10232390</wp:posOffset>
                </wp:positionV>
                <wp:extent cx="6477635" cy="397510"/>
                <wp:effectExtent l="0" t="2540" r="0" b="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7B85" w:rsidRPr="00CE7B85" w:rsidRDefault="00CE7B85" w:rsidP="00CE7B85">
                            <w:pPr>
                              <w:jc w:val="center"/>
                              <w:rPr>
                                <w:rStyle w:val="CaractreAdresse2CarCar"/>
                                <w:sz w:val="1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Imprimé</w:t>
                            </w:r>
                            <w:proofErr w:type="spellEnd"/>
                            <w:r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par </w:t>
                            </w:r>
                            <w:proofErr w:type="spellStart"/>
                            <w:r w:rsidR="00484BF8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mes</w:t>
                            </w:r>
                            <w:proofErr w:type="spellEnd"/>
                            <w:r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soins</w:t>
                            </w:r>
                            <w:proofErr w:type="spellEnd"/>
                            <w:r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- </w:t>
                            </w:r>
                            <w:r w:rsidRPr="00CE7B85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Ne pas </w:t>
                            </w:r>
                            <w:proofErr w:type="spellStart"/>
                            <w:r w:rsidRPr="00CE7B85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jeter</w:t>
                            </w:r>
                            <w:proofErr w:type="spellEnd"/>
                            <w:r w:rsidRPr="00CE7B85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sur la </w:t>
                            </w:r>
                            <w:proofErr w:type="spellStart"/>
                            <w:r w:rsidRPr="00CE7B85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voie</w:t>
                            </w:r>
                            <w:proofErr w:type="spellEnd"/>
                            <w:r w:rsidRPr="00CE7B85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 w:rsidRPr="00CE7B85">
                              <w:rPr>
                                <w:rStyle w:val="Accentuation"/>
                                <w:rFonts w:ascii="Arial" w:hAnsi="Arial" w:cs="Arial"/>
                                <w:color w:val="444444"/>
                                <w:sz w:val="20"/>
                                <w:bdr w:val="none" w:sz="0" w:space="0" w:color="auto" w:frame="1"/>
                                <w:shd w:val="clear" w:color="auto" w:fill="FFFFFF"/>
                              </w:rPr>
                              <w:t>publique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62.2pt;margin-top:805.7pt;width:510.05pt;height:31.3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" filled="f" stroked="f" strokecolor="maroon">
                <v:textbox>
                  <w:txbxContent>
                    <w:p w:rsidR="00CE7B85" w:rsidRPr="00CE7B85" w:rsidRDefault="00CE7B85" w:rsidP="00CE7B85">
                      <w:pPr>
                        <w:jc w:val="center"/>
                        <w:rPr>
                          <w:rStyle w:val="CaractreAdresse2CarCar"/>
                          <w:sz w:val="14"/>
                          <w:lang w:val="fr-FR"/>
                        </w:rPr>
                      </w:pPr>
                      <w:proofErr w:type="spellStart"/>
                      <w:r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Imprimé</w:t>
                      </w:r>
                      <w:proofErr w:type="spellEnd"/>
                      <w:r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 xml:space="preserve"> par </w:t>
                      </w:r>
                      <w:proofErr w:type="spellStart"/>
                      <w:r w:rsidR="00484BF8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mes</w:t>
                      </w:r>
                      <w:proofErr w:type="spellEnd"/>
                      <w:r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soins</w:t>
                      </w:r>
                      <w:proofErr w:type="spellEnd"/>
                      <w:r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 xml:space="preserve"> - </w:t>
                      </w:r>
                      <w:r w:rsidRPr="00CE7B85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 xml:space="preserve">Ne pas </w:t>
                      </w:r>
                      <w:proofErr w:type="spellStart"/>
                      <w:r w:rsidRPr="00CE7B85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jeter</w:t>
                      </w:r>
                      <w:proofErr w:type="spellEnd"/>
                      <w:r w:rsidRPr="00CE7B85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 xml:space="preserve"> sur la </w:t>
                      </w:r>
                      <w:proofErr w:type="spellStart"/>
                      <w:r w:rsidRPr="00CE7B85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voie</w:t>
                      </w:r>
                      <w:proofErr w:type="spellEnd"/>
                      <w:r w:rsidRPr="00CE7B85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 w:rsidRPr="00CE7B85">
                        <w:rPr>
                          <w:rStyle w:val="Accentuation"/>
                          <w:rFonts w:ascii="Arial" w:hAnsi="Arial" w:cs="Arial"/>
                          <w:color w:val="444444"/>
                          <w:sz w:val="20"/>
                          <w:bdr w:val="none" w:sz="0" w:space="0" w:color="auto" w:frame="1"/>
                          <w:shd w:val="clear" w:color="auto" w:fill="FFFFFF"/>
                        </w:rPr>
                        <w:t>publique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C7953" w:rsidSect="00940497">
      <w:pgSz w:w="11907" w:h="16839"/>
      <w:pgMar w:top="1134" w:right="1077" w:bottom="1134" w:left="1077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467CB"/>
    <w:multiLevelType w:val="hybridMultilevel"/>
    <w:tmpl w:val="55F87B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0C58FD"/>
    <w:multiLevelType w:val="hybridMultilevel"/>
    <w:tmpl w:val="488ED3FC"/>
    <w:lvl w:ilvl="0" w:tplc="261A3B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81DF1"/>
    <w:multiLevelType w:val="hybridMultilevel"/>
    <w:tmpl w:val="C4D4B018"/>
    <w:lvl w:ilvl="0" w:tplc="0F7C8A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DD5681"/>
    <w:multiLevelType w:val="hybridMultilevel"/>
    <w:tmpl w:val="A358FD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426875"/>
    <w:multiLevelType w:val="hybridMultilevel"/>
    <w:tmpl w:val="351841E8"/>
    <w:lvl w:ilvl="0" w:tplc="0F7C8AB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u w:color="7030A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90519"/>
    <w:multiLevelType w:val="hybridMultilevel"/>
    <w:tmpl w:val="B0146640"/>
    <w:lvl w:ilvl="0" w:tplc="01A8D228">
      <w:start w:val="1"/>
      <w:numFmt w:val="bullet"/>
      <w:pStyle w:val="Liste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6600CC"/>
        <w:sz w:val="28"/>
        <w:szCs w:val="2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785"/>
    <w:rsid w:val="00266EE2"/>
    <w:rsid w:val="002743D2"/>
    <w:rsid w:val="002E4785"/>
    <w:rsid w:val="00445C06"/>
    <w:rsid w:val="00483B72"/>
    <w:rsid w:val="00484BF8"/>
    <w:rsid w:val="004C7953"/>
    <w:rsid w:val="005C09AD"/>
    <w:rsid w:val="00613EC2"/>
    <w:rsid w:val="00624A64"/>
    <w:rsid w:val="006664E0"/>
    <w:rsid w:val="0085775F"/>
    <w:rsid w:val="00874D07"/>
    <w:rsid w:val="008B61E9"/>
    <w:rsid w:val="008D4C27"/>
    <w:rsid w:val="00922318"/>
    <w:rsid w:val="00940497"/>
    <w:rsid w:val="00945582"/>
    <w:rsid w:val="00B766B4"/>
    <w:rsid w:val="00CE6BC1"/>
    <w:rsid w:val="00CE7B85"/>
    <w:rsid w:val="00E20CDC"/>
    <w:rsid w:val="00E45F6D"/>
    <w:rsid w:val="00E57E91"/>
    <w:rsid w:val="00FE2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style="mso-position-horizontal-relative:page;mso-position-vertical-relative:page" fillcolor="white" stroke="f">
      <v:fill color="white"/>
      <v:stroke on="f"/>
      <o:colormru v:ext="edit" colors="#690,#9c0,#09c,#fc0,#60c,#f06,#f60,#cf3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pPr>
      <w:keepNext/>
      <w:spacing w:before="120" w:after="120"/>
      <w:outlineLvl w:val="0"/>
    </w:pPr>
    <w:rPr>
      <w:rFonts w:ascii="Arial Black" w:hAnsi="Arial Black" w:cs="Arial Black"/>
      <w:bCs/>
      <w:kern w:val="32"/>
      <w:sz w:val="96"/>
      <w:szCs w:val="96"/>
    </w:rPr>
  </w:style>
  <w:style w:type="paragraph" w:styleId="Titre2">
    <w:name w:val="heading 2"/>
    <w:next w:val="Normal"/>
    <w:qFormat/>
    <w:pPr>
      <w:keepNext/>
      <w:spacing w:after="60"/>
      <w:outlineLvl w:val="1"/>
    </w:pPr>
    <w:rPr>
      <w:rFonts w:ascii="Arial" w:hAnsi="Arial" w:cs="Arial"/>
      <w:b/>
      <w:bCs/>
      <w:iCs/>
      <w:sz w:val="36"/>
      <w:szCs w:val="36"/>
      <w:lang w:val="en-US" w:eastAsia="en-US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color w:val="6600CC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">
    <w:name w:val="List"/>
    <w:pPr>
      <w:numPr>
        <w:numId w:val="2"/>
      </w:numPr>
      <w:spacing w:after="240"/>
    </w:pPr>
    <w:rPr>
      <w:rFonts w:ascii="Bookman Old Style" w:hAnsi="Bookman Old Style" w:cs="Bookman Old Style"/>
      <w:sz w:val="32"/>
      <w:szCs w:val="32"/>
      <w:lang w:val="en-US" w:eastAsia="en-US"/>
    </w:rPr>
  </w:style>
  <w:style w:type="paragraph" w:styleId="Corpsdetexte">
    <w:name w:val="Body Text"/>
    <w:basedOn w:val="Normal"/>
    <w:pPr>
      <w:spacing w:after="120"/>
    </w:pPr>
    <w:rPr>
      <w:rFonts w:ascii="Bookman Old Style" w:hAnsi="Bookman Old Style" w:cs="Bookman Old Style"/>
      <w:sz w:val="28"/>
      <w:szCs w:val="28"/>
    </w:rPr>
  </w:style>
  <w:style w:type="character" w:customStyle="1" w:styleId="Adresse1CarCar">
    <w:name w:val="Adresse 1 Car Car"/>
    <w:link w:val="Adresse1"/>
    <w:rPr>
      <w:rFonts w:ascii="Arial Black" w:hAnsi="Arial Black" w:hint="default"/>
      <w:spacing w:val="20"/>
      <w:sz w:val="24"/>
      <w:szCs w:val="24"/>
      <w:lang w:val="en-US" w:eastAsia="en-US" w:bidi="en-US"/>
    </w:rPr>
  </w:style>
  <w:style w:type="paragraph" w:customStyle="1" w:styleId="Adresse1">
    <w:name w:val="Adresse 1"/>
    <w:link w:val="Adresse1CarCar"/>
    <w:pPr>
      <w:spacing w:after="60"/>
      <w:jc w:val="center"/>
    </w:pPr>
    <w:rPr>
      <w:rFonts w:ascii="Arial Black" w:hAnsi="Arial Black" w:cs="Arial Black"/>
      <w:spacing w:val="20"/>
      <w:sz w:val="24"/>
      <w:szCs w:val="24"/>
      <w:lang w:val="en-US" w:eastAsia="en-US" w:bidi="en-US"/>
    </w:rPr>
  </w:style>
  <w:style w:type="character" w:customStyle="1" w:styleId="CaractreAdresse2CarCar">
    <w:name w:val="Caractère Adresse 2 Car Car"/>
    <w:link w:val="CaractreAdresse2"/>
    <w:rPr>
      <w:rFonts w:ascii="Bookman Old Style" w:hAnsi="Bookman Old Style" w:hint="default"/>
      <w:sz w:val="24"/>
      <w:szCs w:val="24"/>
      <w:lang w:val="en-US" w:eastAsia="en-US" w:bidi="en-US"/>
    </w:rPr>
  </w:style>
  <w:style w:type="paragraph" w:customStyle="1" w:styleId="CaractreAdresse2">
    <w:name w:val="Caractère Adresse 2"/>
    <w:link w:val="CaractreAdresse2CarCar"/>
    <w:pPr>
      <w:jc w:val="center"/>
    </w:pPr>
    <w:rPr>
      <w:rFonts w:ascii="Bookman Old Style" w:hAnsi="Bookman Old Style" w:cs="Bookman Old Style"/>
      <w:sz w:val="24"/>
      <w:szCs w:val="24"/>
      <w:lang w:val="en-US" w:eastAsia="en-US" w:bidi="en-US"/>
    </w:rPr>
  </w:style>
  <w:style w:type="paragraph" w:customStyle="1" w:styleId="Devise">
    <w:name w:val="Devise"/>
    <w:pPr>
      <w:ind w:left="1440" w:hanging="1440"/>
    </w:pPr>
    <w:rPr>
      <w:rFonts w:ascii="Arial" w:hAnsi="Arial" w:cs="Arial"/>
      <w:b/>
      <w:bCs/>
      <w:iCs/>
      <w:sz w:val="40"/>
      <w:szCs w:val="40"/>
      <w:lang w:val="en-US" w:eastAsia="en-US" w:bidi="en-US"/>
    </w:rPr>
  </w:style>
  <w:style w:type="character" w:styleId="Accentuation">
    <w:name w:val="Emphasis"/>
    <w:uiPriority w:val="20"/>
    <w:qFormat/>
    <w:rsid w:val="00CE7B85"/>
    <w:rPr>
      <w:i/>
      <w:iCs/>
    </w:rPr>
  </w:style>
  <w:style w:type="paragraph" w:styleId="Textedebulles">
    <w:name w:val="Balloon Text"/>
    <w:basedOn w:val="Normal"/>
    <w:link w:val="TextedebullesCar"/>
    <w:rsid w:val="00857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5775F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basedOn w:val="Normal"/>
    <w:next w:val="Normal"/>
    <w:qFormat/>
    <w:pPr>
      <w:keepNext/>
      <w:spacing w:before="120" w:after="120"/>
      <w:outlineLvl w:val="0"/>
    </w:pPr>
    <w:rPr>
      <w:rFonts w:ascii="Arial Black" w:hAnsi="Arial Black" w:cs="Arial Black"/>
      <w:bCs/>
      <w:kern w:val="32"/>
      <w:sz w:val="96"/>
      <w:szCs w:val="96"/>
    </w:rPr>
  </w:style>
  <w:style w:type="paragraph" w:styleId="Titre2">
    <w:name w:val="heading 2"/>
    <w:next w:val="Normal"/>
    <w:qFormat/>
    <w:pPr>
      <w:keepNext/>
      <w:spacing w:after="60"/>
      <w:outlineLvl w:val="1"/>
    </w:pPr>
    <w:rPr>
      <w:rFonts w:ascii="Arial" w:hAnsi="Arial" w:cs="Arial"/>
      <w:b/>
      <w:bCs/>
      <w:iCs/>
      <w:sz w:val="36"/>
      <w:szCs w:val="36"/>
      <w:lang w:val="en-US" w:eastAsia="en-US"/>
    </w:rPr>
  </w:style>
  <w:style w:type="paragraph" w:styleId="Titre3">
    <w:name w:val="heading 3"/>
    <w:basedOn w:val="Normal"/>
    <w:next w:val="Normal"/>
    <w:qFormat/>
    <w:pPr>
      <w:keepNext/>
      <w:spacing w:before="240" w:after="60"/>
      <w:outlineLvl w:val="2"/>
    </w:pPr>
    <w:rPr>
      <w:rFonts w:ascii="Arial" w:hAnsi="Arial" w:cs="Arial"/>
      <w:b/>
      <w:bCs/>
      <w:color w:val="6600CC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">
    <w:name w:val="List"/>
    <w:pPr>
      <w:numPr>
        <w:numId w:val="2"/>
      </w:numPr>
      <w:spacing w:after="240"/>
    </w:pPr>
    <w:rPr>
      <w:rFonts w:ascii="Bookman Old Style" w:hAnsi="Bookman Old Style" w:cs="Bookman Old Style"/>
      <w:sz w:val="32"/>
      <w:szCs w:val="32"/>
      <w:lang w:val="en-US" w:eastAsia="en-US"/>
    </w:rPr>
  </w:style>
  <w:style w:type="paragraph" w:styleId="Corpsdetexte">
    <w:name w:val="Body Text"/>
    <w:basedOn w:val="Normal"/>
    <w:pPr>
      <w:spacing w:after="120"/>
    </w:pPr>
    <w:rPr>
      <w:rFonts w:ascii="Bookman Old Style" w:hAnsi="Bookman Old Style" w:cs="Bookman Old Style"/>
      <w:sz w:val="28"/>
      <w:szCs w:val="28"/>
    </w:rPr>
  </w:style>
  <w:style w:type="character" w:customStyle="1" w:styleId="Adresse1CarCar">
    <w:name w:val="Adresse 1 Car Car"/>
    <w:link w:val="Adresse1"/>
    <w:rPr>
      <w:rFonts w:ascii="Arial Black" w:hAnsi="Arial Black" w:hint="default"/>
      <w:spacing w:val="20"/>
      <w:sz w:val="24"/>
      <w:szCs w:val="24"/>
      <w:lang w:val="en-US" w:eastAsia="en-US" w:bidi="en-US"/>
    </w:rPr>
  </w:style>
  <w:style w:type="paragraph" w:customStyle="1" w:styleId="Adresse1">
    <w:name w:val="Adresse 1"/>
    <w:link w:val="Adresse1CarCar"/>
    <w:pPr>
      <w:spacing w:after="60"/>
      <w:jc w:val="center"/>
    </w:pPr>
    <w:rPr>
      <w:rFonts w:ascii="Arial Black" w:hAnsi="Arial Black" w:cs="Arial Black"/>
      <w:spacing w:val="20"/>
      <w:sz w:val="24"/>
      <w:szCs w:val="24"/>
      <w:lang w:val="en-US" w:eastAsia="en-US" w:bidi="en-US"/>
    </w:rPr>
  </w:style>
  <w:style w:type="character" w:customStyle="1" w:styleId="CaractreAdresse2CarCar">
    <w:name w:val="Caractère Adresse 2 Car Car"/>
    <w:link w:val="CaractreAdresse2"/>
    <w:rPr>
      <w:rFonts w:ascii="Bookman Old Style" w:hAnsi="Bookman Old Style" w:hint="default"/>
      <w:sz w:val="24"/>
      <w:szCs w:val="24"/>
      <w:lang w:val="en-US" w:eastAsia="en-US" w:bidi="en-US"/>
    </w:rPr>
  </w:style>
  <w:style w:type="paragraph" w:customStyle="1" w:styleId="CaractreAdresse2">
    <w:name w:val="Caractère Adresse 2"/>
    <w:link w:val="CaractreAdresse2CarCar"/>
    <w:pPr>
      <w:jc w:val="center"/>
    </w:pPr>
    <w:rPr>
      <w:rFonts w:ascii="Bookman Old Style" w:hAnsi="Bookman Old Style" w:cs="Bookman Old Style"/>
      <w:sz w:val="24"/>
      <w:szCs w:val="24"/>
      <w:lang w:val="en-US" w:eastAsia="en-US" w:bidi="en-US"/>
    </w:rPr>
  </w:style>
  <w:style w:type="paragraph" w:customStyle="1" w:styleId="Devise">
    <w:name w:val="Devise"/>
    <w:pPr>
      <w:ind w:left="1440" w:hanging="1440"/>
    </w:pPr>
    <w:rPr>
      <w:rFonts w:ascii="Arial" w:hAnsi="Arial" w:cs="Arial"/>
      <w:b/>
      <w:bCs/>
      <w:iCs/>
      <w:sz w:val="40"/>
      <w:szCs w:val="40"/>
      <w:lang w:val="en-US" w:eastAsia="en-US" w:bidi="en-US"/>
    </w:rPr>
  </w:style>
  <w:style w:type="character" w:styleId="Accentuation">
    <w:name w:val="Emphasis"/>
    <w:uiPriority w:val="20"/>
    <w:qFormat/>
    <w:rsid w:val="00CE7B85"/>
    <w:rPr>
      <w:i/>
      <w:iCs/>
    </w:rPr>
  </w:style>
  <w:style w:type="paragraph" w:styleId="Textedebulles">
    <w:name w:val="Balloon Text"/>
    <w:basedOn w:val="Normal"/>
    <w:link w:val="TextedebullesCar"/>
    <w:rsid w:val="008577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5775F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ine\AppData\Roaming\Microsoft\Templates\Petit%20prospectus%20professionnel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Petit prospectus professionnel</Template>
  <TotalTime>455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sandrine dufau</dc:creator>
  <cp:lastModifiedBy>ismael-illisite@outlook.fr</cp:lastModifiedBy>
  <cp:revision>6</cp:revision>
  <cp:lastPrinted>2017-05-22T13:51:00Z</cp:lastPrinted>
  <dcterms:created xsi:type="dcterms:W3CDTF">2017-05-21T06:07:00Z</dcterms:created>
  <dcterms:modified xsi:type="dcterms:W3CDTF">2017-08-29T08:58:00Z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TC010812281036</vt:lpwstr>
  </property>
</Properties>
</file>